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050971">
      <w:pPr>
        <w:pStyle w:val="2"/>
        <w:spacing w:line="276" w:lineRule="auto"/>
        <w:rPr>
          <w:rFonts w:eastAsia="Times New Roman"/>
        </w:rPr>
      </w:pPr>
      <w:bookmarkStart w:id="0" w:name="_GoBack"/>
      <w:bookmarkEnd w:id="0"/>
      <w:r>
        <w:rPr>
          <w:rFonts w:eastAsia="Times New Roman"/>
        </w:rPr>
        <w:t>Сценарий мастер-классов</w:t>
      </w:r>
    </w:p>
    <w:p w:rsidR="00000000" w:rsidRDefault="00050971">
      <w:pPr>
        <w:spacing w:line="276" w:lineRule="auto"/>
        <w:ind w:left="686"/>
        <w:divId w:val="1797521962"/>
        <w:rPr>
          <w:rFonts w:eastAsia="Times New Roman"/>
        </w:rPr>
      </w:pPr>
      <w:r>
        <w:rPr>
          <w:rFonts w:eastAsia="Times New Roman"/>
        </w:rPr>
        <w:t>Участники</w:t>
      </w:r>
    </w:p>
    <w:p w:rsidR="00000000" w:rsidRDefault="00050971">
      <w:pPr>
        <w:spacing w:after="103" w:line="276" w:lineRule="auto"/>
        <w:ind w:left="720"/>
        <w:divId w:val="1797521962"/>
        <w:rPr>
          <w:rFonts w:eastAsia="Times New Roman"/>
        </w:rPr>
      </w:pPr>
      <w:r>
        <w:rPr>
          <w:rFonts w:eastAsia="Times New Roman"/>
        </w:rPr>
        <w:t>ведущий, ведущие мастер-классов, зрители, участники (взрослые и дети).</w:t>
      </w:r>
    </w:p>
    <w:p w:rsidR="00000000" w:rsidRDefault="00050971">
      <w:pPr>
        <w:spacing w:line="276" w:lineRule="auto"/>
        <w:ind w:left="686"/>
        <w:divId w:val="1797521962"/>
        <w:rPr>
          <w:rFonts w:eastAsia="Times New Roman"/>
        </w:rPr>
      </w:pPr>
      <w:r>
        <w:rPr>
          <w:rFonts w:eastAsia="Times New Roman"/>
        </w:rPr>
        <w:t>Цель</w:t>
      </w:r>
    </w:p>
    <w:p w:rsidR="00000000" w:rsidRDefault="00050971">
      <w:pPr>
        <w:spacing w:after="103" w:line="276" w:lineRule="auto"/>
        <w:ind w:left="720"/>
        <w:divId w:val="1797521962"/>
        <w:rPr>
          <w:rFonts w:eastAsia="Times New Roman"/>
        </w:rPr>
      </w:pPr>
      <w:r>
        <w:rPr>
          <w:rFonts w:eastAsia="Times New Roman"/>
        </w:rPr>
        <w:t>привить любовь к чтению.</w:t>
      </w:r>
    </w:p>
    <w:p w:rsidR="00000000" w:rsidRDefault="00050971">
      <w:pPr>
        <w:spacing w:line="276" w:lineRule="auto"/>
        <w:ind w:left="686"/>
        <w:divId w:val="1797521962"/>
        <w:rPr>
          <w:rFonts w:eastAsia="Times New Roman"/>
        </w:rPr>
      </w:pPr>
      <w:r>
        <w:rPr>
          <w:rFonts w:eastAsia="Times New Roman"/>
        </w:rPr>
        <w:t>Задачи</w:t>
      </w:r>
    </w:p>
    <w:p w:rsidR="00000000" w:rsidRDefault="00050971">
      <w:pPr>
        <w:spacing w:after="103" w:line="276" w:lineRule="auto"/>
        <w:ind w:left="720"/>
        <w:divId w:val="1797521962"/>
        <w:rPr>
          <w:rFonts w:eastAsia="Times New Roman"/>
        </w:rPr>
      </w:pPr>
      <w:r>
        <w:rPr>
          <w:rFonts w:eastAsia="Times New Roman"/>
        </w:rPr>
        <w:t>создание праздничного настроения, воспитание интереса к книгам, творческое воспитание.</w:t>
      </w:r>
    </w:p>
    <w:p w:rsidR="00000000" w:rsidRDefault="00050971">
      <w:pPr>
        <w:spacing w:line="276" w:lineRule="auto"/>
        <w:ind w:left="686"/>
        <w:divId w:val="1797521962"/>
        <w:rPr>
          <w:rFonts w:eastAsia="Times New Roman"/>
        </w:rPr>
      </w:pPr>
      <w:r>
        <w:rPr>
          <w:rFonts w:eastAsia="Times New Roman"/>
        </w:rPr>
        <w:t>Материалы</w:t>
      </w:r>
    </w:p>
    <w:p w:rsidR="00000000" w:rsidRDefault="00050971">
      <w:pPr>
        <w:spacing w:after="103" w:line="276" w:lineRule="auto"/>
        <w:ind w:left="720"/>
        <w:divId w:val="1797521962"/>
        <w:rPr>
          <w:rFonts w:eastAsia="Times New Roman"/>
        </w:rPr>
      </w:pPr>
      <w:r>
        <w:rPr>
          <w:rFonts w:eastAsia="Times New Roman"/>
        </w:rPr>
        <w:t>Понадобятся </w:t>
      </w:r>
      <w:r>
        <w:rPr>
          <w:rFonts w:eastAsia="Times New Roman"/>
        </w:rPr>
        <w:t xml:space="preserve">фоновая музыка на все время </w:t>
      </w:r>
      <w:proofErr w:type="spellStart"/>
      <w:proofErr w:type="gramStart"/>
      <w:r>
        <w:rPr>
          <w:rFonts w:eastAsia="Times New Roman"/>
        </w:rPr>
        <w:t>мероприятия;торжественная</w:t>
      </w:r>
      <w:proofErr w:type="spellEnd"/>
      <w:proofErr w:type="gramEnd"/>
      <w:r>
        <w:rPr>
          <w:rFonts w:eastAsia="Times New Roman"/>
        </w:rPr>
        <w:t xml:space="preserve"> музыка для начала мероприятия и награждения.</w:t>
      </w:r>
    </w:p>
    <w:p w:rsidR="00000000" w:rsidRDefault="00050971">
      <w:pPr>
        <w:spacing w:line="276" w:lineRule="auto"/>
        <w:ind w:left="686"/>
        <w:divId w:val="1797521962"/>
        <w:rPr>
          <w:rFonts w:eastAsia="Times New Roman"/>
        </w:rPr>
      </w:pPr>
      <w:r>
        <w:rPr>
          <w:rFonts w:eastAsia="Times New Roman"/>
        </w:rPr>
        <w:t>Оборудование</w:t>
      </w:r>
    </w:p>
    <w:p w:rsidR="00000000" w:rsidRDefault="00050971">
      <w:pPr>
        <w:spacing w:after="103" w:line="276" w:lineRule="auto"/>
        <w:ind w:left="720"/>
        <w:divId w:val="1797521962"/>
        <w:rPr>
          <w:rFonts w:eastAsia="Times New Roman"/>
        </w:rPr>
      </w:pPr>
      <w:r>
        <w:rPr>
          <w:rFonts w:eastAsia="Times New Roman"/>
        </w:rPr>
        <w:t>экран, проектор, ноутбук.</w:t>
      </w:r>
    </w:p>
    <w:p w:rsidR="00000000" w:rsidRDefault="00050971">
      <w:pPr>
        <w:spacing w:line="276" w:lineRule="auto"/>
        <w:ind w:left="686"/>
        <w:divId w:val="1797521962"/>
        <w:rPr>
          <w:rFonts w:eastAsia="Times New Roman"/>
        </w:rPr>
      </w:pPr>
      <w:r>
        <w:rPr>
          <w:rFonts w:eastAsia="Times New Roman"/>
        </w:rPr>
        <w:t>Примерное время</w:t>
      </w:r>
    </w:p>
    <w:p w:rsidR="00000000" w:rsidRDefault="00050971">
      <w:pPr>
        <w:spacing w:after="103" w:line="276" w:lineRule="auto"/>
        <w:ind w:left="720"/>
        <w:divId w:val="1797521962"/>
        <w:rPr>
          <w:rFonts w:eastAsia="Times New Roman"/>
        </w:rPr>
      </w:pPr>
      <w:r>
        <w:rPr>
          <w:rFonts w:eastAsia="Times New Roman"/>
        </w:rPr>
        <w:t>1,5 – 2 часа</w:t>
      </w:r>
    </w:p>
    <w:p w:rsidR="00000000" w:rsidRDefault="00050971">
      <w:pPr>
        <w:spacing w:after="103" w:line="276" w:lineRule="auto"/>
        <w:ind w:left="720"/>
        <w:divId w:val="1797521962"/>
        <w:rPr>
          <w:rFonts w:eastAsia="Times New Roman"/>
        </w:rPr>
      </w:pPr>
      <w:r>
        <w:rPr>
          <w:rFonts w:eastAsia="Times New Roman"/>
        </w:rPr>
        <w:t>Зал украшен различными картинками с литературными авторами и персонажами книг.</w:t>
      </w:r>
    </w:p>
    <w:p w:rsidR="00000000" w:rsidRDefault="00050971">
      <w:pPr>
        <w:pStyle w:val="a3"/>
        <w:spacing w:line="276" w:lineRule="auto"/>
        <w:jc w:val="center"/>
        <w:divId w:val="482819245"/>
      </w:pPr>
      <w:r>
        <w:rPr>
          <w:rStyle w:val="a4"/>
        </w:rPr>
        <w:t>Ход меропр</w:t>
      </w:r>
      <w:r>
        <w:rPr>
          <w:rStyle w:val="a4"/>
        </w:rPr>
        <w:t>ияти</w:t>
      </w:r>
      <w:r>
        <w:rPr>
          <w:rStyle w:val="a4"/>
        </w:rPr>
        <w:t>я</w:t>
      </w:r>
    </w:p>
    <w:p w:rsidR="00000000" w:rsidRDefault="00050971">
      <w:pPr>
        <w:pStyle w:val="a3"/>
        <w:spacing w:line="276" w:lineRule="auto"/>
        <w:divId w:val="482819245"/>
      </w:pPr>
      <w:r>
        <w:rPr>
          <w:rStyle w:val="a4"/>
        </w:rPr>
        <w:t>Ведущий:</w:t>
      </w:r>
    </w:p>
    <w:p w:rsidR="00000000" w:rsidRDefault="00050971">
      <w:pPr>
        <w:pStyle w:val="a3"/>
        <w:spacing w:line="276" w:lineRule="auto"/>
        <w:divId w:val="482819245"/>
      </w:pPr>
      <w:r>
        <w:t>Чтение – это одно из самых полезных хобби, которое позволяет лучше понять самих себя и окружающий мир. Многие исследования доказали, что чтение делает нас счастливее, умнее, отзывчивее и даже может предотвратить развитие заболеваний, наприме</w:t>
      </w:r>
      <w:r>
        <w:t>р, болезни Альцгеймера</w:t>
      </w:r>
      <w:r>
        <w:t>.</w:t>
      </w:r>
    </w:p>
    <w:p w:rsidR="00000000" w:rsidRDefault="00050971">
      <w:pPr>
        <w:pStyle w:val="a3"/>
        <w:spacing w:line="276" w:lineRule="auto"/>
        <w:divId w:val="482819245"/>
      </w:pPr>
      <w:r>
        <w:t>Вот видите, какая полезная привычка – читать</w:t>
      </w:r>
      <w:r>
        <w:t>!</w:t>
      </w:r>
    </w:p>
    <w:p w:rsidR="00000000" w:rsidRDefault="00050971">
      <w:pPr>
        <w:pStyle w:val="a3"/>
        <w:spacing w:line="276" w:lineRule="auto"/>
        <w:divId w:val="482819245"/>
      </w:pPr>
      <w:r>
        <w:rPr>
          <w:rStyle w:val="a4"/>
        </w:rPr>
        <w:t xml:space="preserve">Ведущий: </w:t>
      </w:r>
      <w:r>
        <w:t>И теперь пришло время рассказать вам, что нам сегодня предстоит с вами сделать</w:t>
      </w:r>
      <w:r>
        <w:t>.</w:t>
      </w:r>
    </w:p>
    <w:p w:rsidR="00000000" w:rsidRDefault="00050971">
      <w:pPr>
        <w:pStyle w:val="a3"/>
        <w:spacing w:line="276" w:lineRule="auto"/>
        <w:divId w:val="482819245"/>
      </w:pPr>
      <w:r>
        <w:t>Перед вами стоят несколько столов на которых вы можете погрузиться в мир чтения и литературных пе</w:t>
      </w:r>
      <w:r>
        <w:t>рсонажей! Вам предлагается пройти несколько мастер-классов, за некоторые из которых вы сможете получить памятные подарки</w:t>
      </w:r>
      <w:r>
        <w:t>.</w:t>
      </w:r>
    </w:p>
    <w:p w:rsidR="00000000" w:rsidRDefault="00050971">
      <w:pPr>
        <w:pStyle w:val="a3"/>
        <w:spacing w:line="276" w:lineRule="auto"/>
        <w:divId w:val="482819245"/>
      </w:pPr>
      <w:r>
        <w:t>1 мастер-класс. Маленькая книжк</w:t>
      </w:r>
      <w:r>
        <w:t>а</w:t>
      </w:r>
    </w:p>
    <w:p w:rsidR="00000000" w:rsidRDefault="00050971">
      <w:pPr>
        <w:pStyle w:val="a3"/>
        <w:spacing w:line="276" w:lineRule="auto"/>
        <w:divId w:val="482819245"/>
      </w:pPr>
      <w:r>
        <w:t>Материалы: цветной картон, цветная бумага А4, клей-карандаш, ножницы, старые раскраски, вырезки из жу</w:t>
      </w:r>
      <w:r>
        <w:t>рналов, карандаши, краски, фломастеры, линейка</w:t>
      </w:r>
      <w:r>
        <w:t>.</w:t>
      </w:r>
    </w:p>
    <w:p w:rsidR="00000000" w:rsidRDefault="00050971">
      <w:pPr>
        <w:pStyle w:val="a3"/>
        <w:spacing w:line="276" w:lineRule="auto"/>
        <w:divId w:val="482819245"/>
      </w:pPr>
      <w:r>
        <w:t>Ход мастер-класс</w:t>
      </w:r>
      <w:r>
        <w:t>а</w:t>
      </w:r>
    </w:p>
    <w:p w:rsidR="00000000" w:rsidRDefault="00050971">
      <w:pPr>
        <w:pStyle w:val="a3"/>
        <w:spacing w:line="276" w:lineRule="auto"/>
        <w:divId w:val="482819245"/>
      </w:pPr>
      <w:r>
        <w:rPr>
          <w:rStyle w:val="a4"/>
        </w:rPr>
        <w:t xml:space="preserve">Ведущий мастер-класса: </w:t>
      </w:r>
      <w:r>
        <w:t>Ребята, я предлагаю вам сделать книжку своими руками. Это очень просто, а результат превзойдет все ваши ожидания. На самом деле все очень просто</w:t>
      </w:r>
      <w:r>
        <w:t>.</w:t>
      </w:r>
    </w:p>
    <w:p w:rsidR="00000000" w:rsidRDefault="00050971">
      <w:pPr>
        <w:pStyle w:val="a3"/>
        <w:spacing w:line="276" w:lineRule="auto"/>
        <w:divId w:val="482819245"/>
      </w:pPr>
      <w:r>
        <w:t>Берем лист бумаги А4,</w:t>
      </w:r>
      <w:r>
        <w:t xml:space="preserve"> складываем пополам (вдоль) и разрезаем ножницами</w:t>
      </w:r>
      <w:r>
        <w:t>.</w:t>
      </w:r>
    </w:p>
    <w:p w:rsidR="00000000" w:rsidRDefault="00050971">
      <w:pPr>
        <w:spacing w:line="276" w:lineRule="auto"/>
        <w:divId w:val="482819245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569970" cy="2127885"/>
            <wp:effectExtent l="0" t="0" r="0" b="5715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pStyle w:val="a3"/>
        <w:spacing w:line="276" w:lineRule="auto"/>
        <w:divId w:val="482819245"/>
      </w:pPr>
      <w:r>
        <w:t>Промазываем узкий край клеем и склеиваем 2 отреза. Количество отрезов зависит от вашего желания, насколько большую книгу вы хотите получить</w:t>
      </w:r>
      <w:r>
        <w:t>.</w:t>
      </w:r>
    </w:p>
    <w:p w:rsidR="00000000" w:rsidRDefault="00050971">
      <w:pPr>
        <w:spacing w:line="276" w:lineRule="auto"/>
        <w:divId w:val="482819245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569970" cy="1890395"/>
            <wp:effectExtent l="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pStyle w:val="a3"/>
        <w:spacing w:line="276" w:lineRule="auto"/>
        <w:divId w:val="482819245"/>
      </w:pPr>
      <w:r>
        <w:t>Далее складываем получившийся материал в гармошку</w:t>
      </w:r>
      <w:r>
        <w:t>.</w:t>
      </w:r>
    </w:p>
    <w:p w:rsidR="00000000" w:rsidRDefault="00050971">
      <w:pPr>
        <w:spacing w:line="276" w:lineRule="auto"/>
        <w:divId w:val="482819245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508375" cy="1600200"/>
            <wp:effectExtent l="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pStyle w:val="a3"/>
        <w:spacing w:line="276" w:lineRule="auto"/>
        <w:divId w:val="482819245"/>
      </w:pPr>
      <w:r>
        <w:t>Далее нам потребуется картон. Измеряем получившуюся гармошку и вырезаем картон для обложки и складываем пополам</w:t>
      </w:r>
      <w:r>
        <w:t>.</w:t>
      </w:r>
    </w:p>
    <w:p w:rsidR="00000000" w:rsidRDefault="00050971">
      <w:pPr>
        <w:spacing w:line="276" w:lineRule="auto"/>
        <w:divId w:val="482819245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429000" cy="1468120"/>
            <wp:effectExtent l="0" t="0" r="0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pStyle w:val="a3"/>
        <w:spacing w:line="276" w:lineRule="auto"/>
        <w:divId w:val="482819245"/>
      </w:pPr>
      <w:r>
        <w:t>Промазываем разворот клеем и вклеиваем изготовленную гармошку из цветной бумаги</w:t>
      </w:r>
      <w:r>
        <w:t>.</w:t>
      </w:r>
    </w:p>
    <w:p w:rsidR="00000000" w:rsidRDefault="00050971">
      <w:pPr>
        <w:spacing w:line="276" w:lineRule="auto"/>
        <w:divId w:val="482819245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2541270" cy="1908175"/>
            <wp:effectExtent l="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pStyle w:val="a3"/>
        <w:spacing w:line="276" w:lineRule="auto"/>
        <w:divId w:val="482819245"/>
      </w:pPr>
      <w:r>
        <w:t>Теперь все в ваших руках, вы можете написать собственную к</w:t>
      </w:r>
      <w:r>
        <w:t xml:space="preserve">нигу, используя вырезки из журналов, рисуя что-то внутри </w:t>
      </w:r>
      <w:proofErr w:type="spellStart"/>
      <w:r>
        <w:t>и.т.д</w:t>
      </w:r>
      <w:proofErr w:type="spellEnd"/>
      <w:r>
        <w:t>. В результате вы получите вполне настоящую книгу</w:t>
      </w:r>
      <w:r>
        <w:t>!</w:t>
      </w:r>
    </w:p>
    <w:p w:rsidR="00000000" w:rsidRDefault="00050971">
      <w:pPr>
        <w:spacing w:line="276" w:lineRule="auto"/>
        <w:divId w:val="482819245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455670" cy="2593975"/>
            <wp:effectExtent l="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pStyle w:val="a3"/>
        <w:spacing w:line="276" w:lineRule="auto"/>
        <w:divId w:val="482819245"/>
      </w:pPr>
      <w:r>
        <w:t>2 мастер-класс. Закладка для кни</w:t>
      </w:r>
      <w:r>
        <w:t>г</w:t>
      </w:r>
    </w:p>
    <w:p w:rsidR="00000000" w:rsidRDefault="00050971">
      <w:pPr>
        <w:pStyle w:val="a3"/>
        <w:spacing w:line="276" w:lineRule="auto"/>
        <w:divId w:val="482819245"/>
      </w:pPr>
      <w:r>
        <w:rPr>
          <w:rStyle w:val="a4"/>
        </w:rPr>
        <w:t xml:space="preserve">Ведущий мастер-класса: </w:t>
      </w:r>
      <w:r>
        <w:t>Здравствуйте, ребята, я смотрю некоторые из вас уже делали маленькую книжку. И я смо</w:t>
      </w:r>
      <w:r>
        <w:t>трю, какие большие книги у многих из вас. Их так просто не прочесть в один присест. А что мы делаем, если не можем прочесть книгу целиком, но хотим в следующий раз вернуться к месту, где мы закончили? Правильно, используем закладки. И сегодня мы с вами нау</w:t>
      </w:r>
      <w:r>
        <w:t>чимся их делать</w:t>
      </w:r>
      <w:r>
        <w:t>.</w:t>
      </w:r>
    </w:p>
    <w:p w:rsidR="00000000" w:rsidRDefault="00050971">
      <w:pPr>
        <w:pStyle w:val="a3"/>
        <w:spacing w:line="276" w:lineRule="auto"/>
        <w:divId w:val="482819245"/>
      </w:pPr>
      <w:r>
        <w:t>Ход мастер-класс</w:t>
      </w:r>
      <w:r>
        <w:t>а</w:t>
      </w:r>
    </w:p>
    <w:p w:rsidR="00000000" w:rsidRDefault="00050971">
      <w:pPr>
        <w:pStyle w:val="a3"/>
        <w:spacing w:line="276" w:lineRule="auto"/>
        <w:divId w:val="482819245"/>
      </w:pPr>
      <w:r>
        <w:t>Для мастер-класса необходимо подготовить нарезанные листы цветной бумаги 8 на 20 см</w:t>
      </w:r>
      <w:r>
        <w:t>.</w:t>
      </w:r>
    </w:p>
    <w:p w:rsidR="00000000" w:rsidRDefault="00050971">
      <w:pPr>
        <w:pStyle w:val="a3"/>
        <w:spacing w:line="276" w:lineRule="auto"/>
        <w:divId w:val="482819245"/>
      </w:pPr>
      <w:r>
        <w:t>Листы кладем белой стороной к себе, загибаем верхнюю полоску (примерно 1 см) и намечаем линию сгиба по середине</w:t>
      </w:r>
      <w:r>
        <w:t>.</w:t>
      </w:r>
    </w:p>
    <w:p w:rsidR="00000000" w:rsidRDefault="00050971">
      <w:pPr>
        <w:spacing w:line="276" w:lineRule="auto"/>
        <w:divId w:val="482819245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934710" cy="4448810"/>
            <wp:effectExtent l="0" t="0" r="8890" b="889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pStyle w:val="a3"/>
        <w:spacing w:line="276" w:lineRule="auto"/>
        <w:divId w:val="482819245"/>
      </w:pPr>
      <w:r>
        <w:t>Поворачиваем заготовк</w:t>
      </w:r>
      <w:r>
        <w:t>у цветной стороной к себе и загибаем края</w:t>
      </w:r>
      <w:r>
        <w:t>.</w:t>
      </w:r>
    </w:p>
    <w:p w:rsidR="00000000" w:rsidRDefault="00050971">
      <w:pPr>
        <w:spacing w:line="276" w:lineRule="auto"/>
        <w:divId w:val="482819245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934710" cy="4448810"/>
            <wp:effectExtent l="0" t="0" r="8890" b="889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pStyle w:val="a3"/>
        <w:spacing w:line="276" w:lineRule="auto"/>
        <w:divId w:val="482819245"/>
      </w:pPr>
      <w:r>
        <w:t>Еще раз подгибаем края, чтобы заготовка стала уже</w:t>
      </w:r>
      <w:r>
        <w:t>.</w:t>
      </w:r>
    </w:p>
    <w:p w:rsidR="00000000" w:rsidRDefault="00050971">
      <w:pPr>
        <w:spacing w:line="276" w:lineRule="auto"/>
        <w:divId w:val="482819245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934710" cy="4448810"/>
            <wp:effectExtent l="0" t="0" r="8890" b="8890"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pStyle w:val="a3"/>
        <w:spacing w:line="276" w:lineRule="auto"/>
        <w:divId w:val="482819245"/>
      </w:pPr>
      <w:r>
        <w:t>Переворачиваем заготовку, загибаем нижнюю часть и у нас, уже получается подобие карандаша</w:t>
      </w:r>
      <w:r>
        <w:t>.</w:t>
      </w:r>
    </w:p>
    <w:p w:rsidR="00000000" w:rsidRDefault="00050971">
      <w:pPr>
        <w:spacing w:line="276" w:lineRule="auto"/>
        <w:divId w:val="482819245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934710" cy="4448810"/>
            <wp:effectExtent l="0" t="0" r="8890" b="8890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pStyle w:val="a3"/>
        <w:spacing w:line="276" w:lineRule="auto"/>
        <w:divId w:val="482819245"/>
      </w:pPr>
      <w:r>
        <w:t>Снова переворачиваем заготовку и загибаем крайние стороны к центр</w:t>
      </w:r>
      <w:r>
        <w:t>у</w:t>
      </w:r>
      <w:r>
        <w:t>.</w:t>
      </w:r>
    </w:p>
    <w:p w:rsidR="00000000" w:rsidRDefault="00050971">
      <w:pPr>
        <w:spacing w:line="276" w:lineRule="auto"/>
        <w:divId w:val="482819245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934710" cy="4448810"/>
            <wp:effectExtent l="0" t="0" r="8890" b="8890"/>
            <wp:docPr id="11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pStyle w:val="a3"/>
        <w:spacing w:line="276" w:lineRule="auto"/>
        <w:divId w:val="482819245"/>
      </w:pPr>
      <w:r>
        <w:t>Вставляем один край в другой</w:t>
      </w:r>
      <w:r>
        <w:t>.</w:t>
      </w:r>
    </w:p>
    <w:p w:rsidR="00000000" w:rsidRDefault="00050971">
      <w:pPr>
        <w:spacing w:line="276" w:lineRule="auto"/>
        <w:divId w:val="482819245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934710" cy="4448810"/>
            <wp:effectExtent l="0" t="0" r="8890" b="8890"/>
            <wp:docPr id="12" name="Рисунок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pStyle w:val="a3"/>
        <w:spacing w:line="276" w:lineRule="auto"/>
        <w:divId w:val="482819245"/>
      </w:pPr>
      <w:r>
        <w:t>Закладка готова</w:t>
      </w:r>
      <w:r>
        <w:t>.</w:t>
      </w:r>
    </w:p>
    <w:p w:rsidR="00000000" w:rsidRDefault="00050971">
      <w:pPr>
        <w:spacing w:line="276" w:lineRule="auto"/>
        <w:divId w:val="482819245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934710" cy="4448810"/>
            <wp:effectExtent l="0" t="0" r="8890" b="8890"/>
            <wp:docPr id="13" name="Рисунок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pStyle w:val="a3"/>
        <w:spacing w:line="276" w:lineRule="auto"/>
        <w:divId w:val="482819245"/>
      </w:pPr>
      <w:r>
        <w:rPr>
          <w:rStyle w:val="a4"/>
        </w:rPr>
        <w:t xml:space="preserve">Ведущий мастер-класса: </w:t>
      </w:r>
      <w:r>
        <w:t>Вот видите, какая замечательная закладка</w:t>
      </w:r>
      <w:r>
        <w:t>.</w:t>
      </w:r>
    </w:p>
    <w:p w:rsidR="00000000" w:rsidRDefault="00050971">
      <w:pPr>
        <w:pStyle w:val="a3"/>
        <w:spacing w:line="276" w:lineRule="auto"/>
        <w:divId w:val="482819245"/>
      </w:pPr>
      <w:r>
        <w:t>3 мастер-класс. Закладка «Ёжик</w:t>
      </w:r>
      <w:r>
        <w:t>»</w:t>
      </w:r>
    </w:p>
    <w:p w:rsidR="00000000" w:rsidRDefault="00050971">
      <w:pPr>
        <w:pStyle w:val="a3"/>
        <w:spacing w:line="276" w:lineRule="auto"/>
        <w:divId w:val="482819245"/>
      </w:pPr>
      <w:r>
        <w:t>Материалы: Цветная бумага, ножницы, маркер, клей-карандаш</w:t>
      </w:r>
      <w:r>
        <w:t>.</w:t>
      </w:r>
    </w:p>
    <w:p w:rsidR="00000000" w:rsidRDefault="00050971">
      <w:pPr>
        <w:pStyle w:val="a3"/>
        <w:spacing w:line="276" w:lineRule="auto"/>
        <w:divId w:val="482819245"/>
      </w:pPr>
      <w:r>
        <w:t>Ход мастер-класс</w:t>
      </w:r>
      <w:r>
        <w:t>а</w:t>
      </w:r>
    </w:p>
    <w:p w:rsidR="00000000" w:rsidRDefault="00050971">
      <w:pPr>
        <w:pStyle w:val="a3"/>
        <w:spacing w:line="276" w:lineRule="auto"/>
        <w:divId w:val="482819245"/>
      </w:pPr>
      <w:r>
        <w:rPr>
          <w:rStyle w:val="a4"/>
        </w:rPr>
        <w:t xml:space="preserve">Ведущий мастер-класса: </w:t>
      </w:r>
      <w:r>
        <w:t>Для начала нам надо вырезать ровный квадратик из цветной бумаги</w:t>
      </w:r>
      <w:r>
        <w:t>.</w:t>
      </w:r>
    </w:p>
    <w:p w:rsidR="00000000" w:rsidRDefault="00050971">
      <w:pPr>
        <w:spacing w:line="276" w:lineRule="auto"/>
        <w:divId w:val="482819245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218180" cy="3103880"/>
            <wp:effectExtent l="0" t="0" r="1270" b="1270"/>
            <wp:docPr id="14" name="Рисунок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pStyle w:val="a3"/>
        <w:spacing w:line="276" w:lineRule="auto"/>
        <w:divId w:val="482819245"/>
      </w:pPr>
      <w:r>
        <w:t>Далее находим середину</w:t>
      </w:r>
      <w:r>
        <w:t>.</w:t>
      </w:r>
    </w:p>
    <w:p w:rsidR="00000000" w:rsidRDefault="00050971">
      <w:pPr>
        <w:spacing w:line="276" w:lineRule="auto"/>
        <w:divId w:val="482819245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2875280" cy="3033395"/>
            <wp:effectExtent l="0" t="0" r="1270" b="0"/>
            <wp:docPr id="15" name="Рисунок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pStyle w:val="a3"/>
        <w:spacing w:line="276" w:lineRule="auto"/>
        <w:divId w:val="482819245"/>
      </w:pPr>
      <w:r>
        <w:t>И складываем</w:t>
      </w:r>
      <w:r>
        <w:t>.</w:t>
      </w:r>
    </w:p>
    <w:p w:rsidR="00000000" w:rsidRDefault="00050971">
      <w:pPr>
        <w:spacing w:line="276" w:lineRule="auto"/>
        <w:divId w:val="482819245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2875280" cy="2725420"/>
            <wp:effectExtent l="0" t="0" r="1270" b="0"/>
            <wp:docPr id="16" name="Рисунок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pStyle w:val="a3"/>
        <w:spacing w:line="276" w:lineRule="auto"/>
        <w:divId w:val="482819245"/>
      </w:pPr>
      <w:r>
        <w:t>Отгибаем середину вершины</w:t>
      </w:r>
      <w:r>
        <w:t>.</w:t>
      </w:r>
    </w:p>
    <w:p w:rsidR="00000000" w:rsidRDefault="00050971">
      <w:pPr>
        <w:spacing w:line="276" w:lineRule="auto"/>
        <w:divId w:val="482819245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2822575" cy="2549525"/>
            <wp:effectExtent l="0" t="0" r="0" b="3175"/>
            <wp:docPr id="17" name="Рисунок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pStyle w:val="a3"/>
        <w:spacing w:line="276" w:lineRule="auto"/>
        <w:divId w:val="482819245"/>
      </w:pPr>
      <w:r>
        <w:t>Складываем края к середине</w:t>
      </w:r>
      <w:r>
        <w:t>.</w:t>
      </w:r>
    </w:p>
    <w:p w:rsidR="00000000" w:rsidRDefault="00050971">
      <w:pPr>
        <w:spacing w:line="276" w:lineRule="auto"/>
        <w:divId w:val="482819245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934710" cy="2162810"/>
            <wp:effectExtent l="0" t="0" r="8890" b="8890"/>
            <wp:docPr id="18" name="Рисунок 1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pStyle w:val="a3"/>
        <w:spacing w:line="276" w:lineRule="auto"/>
        <w:divId w:val="482819245"/>
      </w:pPr>
      <w:r>
        <w:t>Далее разгибаем края, левую часть треугольника необходимо сложить параллельно центрально</w:t>
      </w:r>
      <w:r>
        <w:t>й вертикальной линии фигуры</w:t>
      </w:r>
      <w:r>
        <w:t>.</w:t>
      </w:r>
    </w:p>
    <w:p w:rsidR="00000000" w:rsidRDefault="00050971">
      <w:pPr>
        <w:pStyle w:val="a3"/>
        <w:spacing w:line="276" w:lineRule="auto"/>
        <w:divId w:val="482819245"/>
      </w:pPr>
      <w:r>
        <w:t>Повторите то же самое со второй стороной</w:t>
      </w:r>
      <w:r>
        <w:t>.</w:t>
      </w:r>
    </w:p>
    <w:p w:rsidR="00000000" w:rsidRDefault="00050971">
      <w:pPr>
        <w:pStyle w:val="a3"/>
        <w:spacing w:line="276" w:lineRule="auto"/>
        <w:divId w:val="482819245"/>
      </w:pPr>
      <w:r>
        <w:t>После этого нужно загнуть оба конца в образовавшиеся кармашки</w:t>
      </w:r>
      <w:r>
        <w:t>.</w:t>
      </w:r>
    </w:p>
    <w:p w:rsidR="00000000" w:rsidRDefault="00050971">
      <w:pPr>
        <w:spacing w:line="276" w:lineRule="auto"/>
        <w:divId w:val="482819245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521325" cy="4466590"/>
            <wp:effectExtent l="0" t="0" r="3175" b="0"/>
            <wp:docPr id="19" name="Рисунок 1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pStyle w:val="a3"/>
        <w:spacing w:line="276" w:lineRule="auto"/>
        <w:divId w:val="482819245"/>
      </w:pPr>
      <w:r>
        <w:t>Вставьте лист бумаги в уголок закладки, Нарисуйте обычным карандашом шипы на коричневом листе, вырежьте и приклейте</w:t>
      </w:r>
      <w:r>
        <w:t>.</w:t>
      </w:r>
    </w:p>
    <w:p w:rsidR="00000000" w:rsidRDefault="00050971">
      <w:pPr>
        <w:spacing w:line="276" w:lineRule="auto"/>
        <w:divId w:val="482819245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732780" cy="2286000"/>
            <wp:effectExtent l="0" t="0" r="1270" b="0"/>
            <wp:docPr id="20" name="Рисунок 2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pStyle w:val="a3"/>
        <w:spacing w:line="276" w:lineRule="auto"/>
        <w:divId w:val="482819245"/>
      </w:pPr>
      <w:r>
        <w:t>И</w:t>
      </w:r>
      <w:r>
        <w:t>з бумаги (обратной стороны, чтобы получились белые) вырезаем кружочки и приклеиваем глазки. Вы можете украсить вашего ёжика, как захотите. И в результате вы получите отличную закладку</w:t>
      </w:r>
      <w:r>
        <w:t>.</w:t>
      </w:r>
    </w:p>
    <w:p w:rsidR="00000000" w:rsidRDefault="00050971">
      <w:pPr>
        <w:spacing w:line="276" w:lineRule="auto"/>
        <w:divId w:val="482819245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627370" cy="3921125"/>
            <wp:effectExtent l="0" t="0" r="0" b="3175"/>
            <wp:docPr id="21" name="Рисунок 2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pStyle w:val="a3"/>
        <w:spacing w:line="276" w:lineRule="auto"/>
        <w:divId w:val="482819245"/>
      </w:pPr>
      <w:r>
        <w:t>4 мастер-класс. Разукрась литературного персонаж</w:t>
      </w:r>
      <w:r>
        <w:t>а</w:t>
      </w:r>
    </w:p>
    <w:p w:rsidR="00000000" w:rsidRDefault="00050971">
      <w:pPr>
        <w:pStyle w:val="a3"/>
        <w:spacing w:line="276" w:lineRule="auto"/>
        <w:divId w:val="482819245"/>
      </w:pPr>
      <w:r>
        <w:t>Материалы: листы бу</w:t>
      </w:r>
      <w:r>
        <w:t>маги с рисунками литературных персонажей, цветные карандаши, краски</w:t>
      </w:r>
      <w:r>
        <w:t>.</w:t>
      </w:r>
    </w:p>
    <w:p w:rsidR="00000000" w:rsidRDefault="00050971">
      <w:pPr>
        <w:pStyle w:val="a3"/>
        <w:spacing w:line="276" w:lineRule="auto"/>
        <w:divId w:val="482819245"/>
      </w:pPr>
      <w:r>
        <w:rPr>
          <w:rStyle w:val="a4"/>
        </w:rPr>
        <w:t xml:space="preserve">Ведущий мастер-класса: </w:t>
      </w:r>
      <w:r>
        <w:t>Ребята нам с вами нужно разукрасить литературных персонажей. Вспомните, какого цвета была их одежда и волосы и приступаем. За лучшие рисунки вы сможете получить под</w:t>
      </w:r>
      <w:r>
        <w:t>арок</w:t>
      </w:r>
      <w:r>
        <w:t>!</w:t>
      </w:r>
    </w:p>
    <w:p w:rsidR="00000000" w:rsidRDefault="00050971">
      <w:pPr>
        <w:pStyle w:val="a3"/>
        <w:spacing w:line="276" w:lineRule="auto"/>
        <w:divId w:val="482819245"/>
      </w:pPr>
      <w:r>
        <w:t>Ход мастер-класс</w:t>
      </w:r>
      <w:r>
        <w:t>а</w:t>
      </w:r>
    </w:p>
    <w:p w:rsidR="00000000" w:rsidRDefault="00050971">
      <w:pPr>
        <w:pStyle w:val="a3"/>
        <w:spacing w:line="276" w:lineRule="auto"/>
        <w:divId w:val="482819245"/>
      </w:pPr>
      <w:r>
        <w:t>Варианты раскрасок</w:t>
      </w:r>
      <w:r>
        <w:t>:</w:t>
      </w:r>
    </w:p>
    <w:p w:rsidR="00000000" w:rsidRDefault="00050971">
      <w:pPr>
        <w:spacing w:line="276" w:lineRule="auto"/>
        <w:divId w:val="482819245"/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>
            <wp:extent cx="5934710" cy="7904480"/>
            <wp:effectExtent l="0" t="0" r="8890" b="1270"/>
            <wp:docPr id="22" name="Рисунок 2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0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spacing w:line="276" w:lineRule="auto"/>
        <w:divId w:val="482819245"/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>
            <wp:extent cx="5934710" cy="7587615"/>
            <wp:effectExtent l="0" t="0" r="8890" b="0"/>
            <wp:docPr id="23" name="Рисунок 2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58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spacing w:line="276" w:lineRule="auto"/>
        <w:divId w:val="482819245"/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>
            <wp:extent cx="4475480" cy="5715000"/>
            <wp:effectExtent l="0" t="0" r="1270" b="0"/>
            <wp:docPr id="24" name="Рисунок 24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spacing w:line="276" w:lineRule="auto"/>
        <w:divId w:val="482819245"/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>
            <wp:extent cx="5934710" cy="6981190"/>
            <wp:effectExtent l="0" t="0" r="8890" b="0"/>
            <wp:docPr id="25" name="Рисунок 25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98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spacing w:line="276" w:lineRule="auto"/>
        <w:divId w:val="482819245"/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>
            <wp:extent cx="2391410" cy="3077210"/>
            <wp:effectExtent l="0" t="0" r="8890" b="8890"/>
            <wp:docPr id="26" name="Рисунок 26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spacing w:line="276" w:lineRule="auto"/>
        <w:divId w:val="482819245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2180590" cy="2734310"/>
            <wp:effectExtent l="0" t="0" r="0" b="8890"/>
            <wp:docPr id="27" name="Рисунок 27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0971">
      <w:pPr>
        <w:pStyle w:val="a3"/>
        <w:spacing w:line="276" w:lineRule="auto"/>
        <w:divId w:val="482819245"/>
      </w:pPr>
      <w:r>
        <w:rPr>
          <w:rStyle w:val="a4"/>
        </w:rPr>
        <w:t xml:space="preserve">Ведущий: </w:t>
      </w:r>
      <w:r>
        <w:t xml:space="preserve">Вам весело ребята? Это просто отлично! Вы согласны, что книги и чтение – это просто великолепно! Каждый из нас должен любить книги, ведь чтение </w:t>
      </w:r>
      <w:r>
        <w:t xml:space="preserve">формирует вашу личность, учит быть хорошим человеком. </w:t>
      </w:r>
    </w:p>
    <w:p w:rsidR="00000000" w:rsidRDefault="00050971">
      <w:pPr>
        <w:pStyle w:val="a3"/>
        <w:spacing w:line="276" w:lineRule="auto"/>
        <w:divId w:val="482819245"/>
      </w:pPr>
    </w:p>
    <w:p w:rsidR="00000000" w:rsidRDefault="00050971">
      <w:pPr>
        <w:spacing w:line="276" w:lineRule="auto"/>
        <w:divId w:val="1245993620"/>
        <w:rPr>
          <w:rFonts w:ascii="Arial" w:eastAsia="Times New Roman" w:hAnsi="Arial" w:cs="Arial"/>
          <w:sz w:val="20"/>
          <w:szCs w:val="20"/>
        </w:rPr>
      </w:pPr>
    </w:p>
    <w:p w:rsidR="00050971" w:rsidRDefault="00050971">
      <w:pPr>
        <w:spacing w:line="276" w:lineRule="auto"/>
        <w:divId w:val="1245993620"/>
        <w:rPr>
          <w:rFonts w:ascii="Arial" w:eastAsia="Times New Roman" w:hAnsi="Arial" w:cs="Arial"/>
          <w:sz w:val="20"/>
          <w:szCs w:val="20"/>
        </w:rPr>
      </w:pPr>
    </w:p>
    <w:sectPr w:rsidR="000509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attachedTemplate r:id="rId1"/>
  <w:defaultTabStop w:val="708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</w:compat>
  <w:rsids>
    <w:rsidRoot w:val="00E245F7"/>
    <w:rsid w:val="00050971"/>
    <w:rsid w:val="00E2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C0085A-CB7E-4787-AC02-99909FA2A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theme="majorBidi" w:hint="default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theme="majorBidi" w:hint="default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theme="majorBidi" w:hint="default"/>
      <w:color w:val="1F4D78" w:themeColor="accent1" w:themeShade="7F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Pr>
      <w:rFonts w:ascii="Consolas" w:eastAsiaTheme="minorEastAsia" w:hAnsi="Consolas" w:hint="default"/>
    </w:rPr>
  </w:style>
  <w:style w:type="paragraph" w:customStyle="1" w:styleId="msonormal0">
    <w:name w:val="msonormal"/>
    <w:basedOn w:val="a"/>
    <w:uiPriority w:val="99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paragraph" w:customStyle="1" w:styleId="contentblock">
    <w:name w:val="content_block"/>
    <w:basedOn w:val="a"/>
    <w:uiPriority w:val="99"/>
    <w:pPr>
      <w:spacing w:before="100" w:beforeAutospacing="1" w:after="100" w:afterAutospacing="1"/>
      <w:ind w:right="357"/>
    </w:pPr>
  </w:style>
  <w:style w:type="paragraph" w:customStyle="1" w:styleId="references">
    <w:name w:val="references"/>
    <w:basedOn w:val="a"/>
    <w:uiPriority w:val="99"/>
    <w:pPr>
      <w:spacing w:before="100" w:beforeAutospacing="1" w:after="100" w:afterAutospacing="1"/>
    </w:pPr>
    <w:rPr>
      <w:vanish/>
    </w:rPr>
  </w:style>
  <w:style w:type="paragraph" w:customStyle="1" w:styleId="footer">
    <w:name w:val="footer"/>
    <w:basedOn w:val="a"/>
    <w:uiPriority w:val="99"/>
    <w:pPr>
      <w:spacing w:before="750"/>
    </w:pPr>
    <w:rPr>
      <w:rFonts w:ascii="Arial" w:hAnsi="Arial" w:cs="Arial"/>
      <w:sz w:val="20"/>
      <w:szCs w:val="20"/>
    </w:rPr>
  </w:style>
  <w:style w:type="paragraph" w:customStyle="1" w:styleId="content">
    <w:name w:val="content"/>
    <w:basedOn w:val="a"/>
    <w:uiPriority w:val="99"/>
    <w:pPr>
      <w:spacing w:before="100" w:beforeAutospacing="1" w:after="100" w:afterAutospacing="1"/>
    </w:pPr>
  </w:style>
  <w:style w:type="paragraph" w:customStyle="1" w:styleId="content1">
    <w:name w:val="content1"/>
    <w:basedOn w:val="a"/>
    <w:uiPriority w:val="99"/>
    <w:pPr>
      <w:spacing w:before="100" w:beforeAutospacing="1" w:after="100" w:afterAutospacing="1"/>
    </w:pPr>
    <w:rPr>
      <w:sz w:val="21"/>
      <w:szCs w:val="21"/>
    </w:rPr>
  </w:style>
  <w:style w:type="paragraph" w:customStyle="1" w:styleId="doc-tooltip">
    <w:name w:val="doc-tooltip"/>
    <w:basedOn w:val="a"/>
    <w:uiPriority w:val="99"/>
    <w:pPr>
      <w:spacing w:before="100" w:beforeAutospacing="1" w:after="100" w:afterAutospacing="1"/>
    </w:pPr>
    <w:rPr>
      <w:vanish/>
    </w:rPr>
  </w:style>
  <w:style w:type="paragraph" w:customStyle="1" w:styleId="doc-notes">
    <w:name w:val="doc-notes"/>
    <w:basedOn w:val="a"/>
    <w:uiPriority w:val="99"/>
    <w:pPr>
      <w:spacing w:before="100" w:beforeAutospacing="1" w:after="100" w:afterAutospacing="1"/>
    </w:pPr>
    <w:rPr>
      <w:vanish/>
    </w:rPr>
  </w:style>
  <w:style w:type="paragraph" w:customStyle="1" w:styleId="doc-columnsitem-title-calendar">
    <w:name w:val="doc-columns__item-title-calendar"/>
    <w:basedOn w:val="a"/>
    <w:uiPriority w:val="99"/>
    <w:pPr>
      <w:spacing w:before="100" w:beforeAutospacing="1" w:after="100" w:afterAutospacing="1"/>
    </w:pPr>
    <w:rPr>
      <w:rFonts w:ascii="Arial" w:hAnsi="Arial" w:cs="Arial"/>
      <w:b/>
      <w:bCs/>
      <w:color w:val="666666"/>
      <w:sz w:val="21"/>
      <w:szCs w:val="21"/>
    </w:rPr>
  </w:style>
  <w:style w:type="paragraph" w:customStyle="1" w:styleId="doc-columnsitem-title-calendar-holiday">
    <w:name w:val="doc-columns__item-title-calendar-holiday"/>
    <w:basedOn w:val="a"/>
    <w:uiPriority w:val="99"/>
    <w:pPr>
      <w:spacing w:before="100" w:beforeAutospacing="1" w:after="100" w:afterAutospacing="1"/>
    </w:pPr>
    <w:rPr>
      <w:rFonts w:ascii="Arial" w:hAnsi="Arial" w:cs="Arial"/>
      <w:b/>
      <w:bCs/>
      <w:color w:val="FF3333"/>
      <w:sz w:val="21"/>
      <w:szCs w:val="21"/>
    </w:rPr>
  </w:style>
  <w:style w:type="paragraph" w:customStyle="1" w:styleId="doc-columnsitem-text-press">
    <w:name w:val="doc-columns__item-text-press"/>
    <w:basedOn w:val="a"/>
    <w:uiPriority w:val="99"/>
    <w:pPr>
      <w:spacing w:before="60" w:after="180"/>
    </w:pPr>
  </w:style>
  <w:style w:type="paragraph" w:customStyle="1" w:styleId="wordtable">
    <w:name w:val="word_table"/>
    <w:basedOn w:val="a"/>
    <w:uiPriority w:val="99"/>
    <w:pPr>
      <w:spacing w:before="100" w:beforeAutospacing="1" w:after="100" w:afterAutospacing="1"/>
    </w:pPr>
  </w:style>
  <w:style w:type="paragraph" w:customStyle="1" w:styleId="maintitle-section">
    <w:name w:val="main__title-section"/>
    <w:basedOn w:val="a"/>
    <w:uiPriority w:val="99"/>
    <w:pPr>
      <w:spacing w:before="100" w:beforeAutospacing="1" w:after="100" w:afterAutospacing="1"/>
    </w:pPr>
  </w:style>
  <w:style w:type="paragraph" w:customStyle="1" w:styleId="content2">
    <w:name w:val="content2"/>
    <w:basedOn w:val="a"/>
    <w:uiPriority w:val="99"/>
    <w:pPr>
      <w:spacing w:before="100" w:beforeAutospacing="1" w:after="100" w:afterAutospacing="1"/>
    </w:pPr>
    <w:rPr>
      <w:sz w:val="21"/>
      <w:szCs w:val="21"/>
    </w:rPr>
  </w:style>
  <w:style w:type="character" w:customStyle="1" w:styleId="docreferences">
    <w:name w:val="doc__references"/>
    <w:basedOn w:val="a0"/>
    <w:rPr>
      <w:vanish/>
      <w:webHidden w:val="0"/>
      <w:specVanish w:val="0"/>
    </w:rPr>
  </w:style>
  <w:style w:type="character" w:customStyle="1" w:styleId="storno">
    <w:name w:val="storno"/>
    <w:basedOn w:val="a0"/>
    <w:rPr>
      <w:bdr w:val="single" w:sz="6" w:space="0" w:color="000000" w:frame="1"/>
    </w:rPr>
  </w:style>
  <w:style w:type="character" w:customStyle="1" w:styleId="incut-head-control">
    <w:name w:val="incut-head-control"/>
    <w:basedOn w:val="a0"/>
    <w:rPr>
      <w:rFonts w:ascii="Helvetica" w:hAnsi="Helvetica" w:hint="default"/>
      <w:b/>
      <w:bCs/>
      <w:sz w:val="21"/>
      <w:szCs w:val="21"/>
    </w:rPr>
  </w:style>
  <w:style w:type="character" w:styleId="a4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819245">
      <w:marLeft w:val="0"/>
      <w:marRight w:val="0"/>
      <w:marTop w:val="46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993620"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N. Davidovskaya</dc:creator>
  <cp:keywords/>
  <dc:description/>
  <cp:lastModifiedBy>Irina N. Davidovskaya</cp:lastModifiedBy>
  <cp:revision>2</cp:revision>
  <dcterms:created xsi:type="dcterms:W3CDTF">2024-01-24T12:38:00Z</dcterms:created>
  <dcterms:modified xsi:type="dcterms:W3CDTF">2024-01-24T12:38:00Z</dcterms:modified>
</cp:coreProperties>
</file>